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41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"/>
        <w:gridCol w:w="1280"/>
        <w:gridCol w:w="2126"/>
        <w:gridCol w:w="3684"/>
        <w:gridCol w:w="1842"/>
        <w:gridCol w:w="4251"/>
        <w:gridCol w:w="1699"/>
        <w:gridCol w:w="6"/>
      </w:tblGrid>
      <w:tr w:rsidR="00746B6C" w14:paraId="031DCEB6" w14:textId="77777777" w:rsidTr="006178B0">
        <w:trPr>
          <w:trHeight w:val="700"/>
        </w:trPr>
        <w:tc>
          <w:tcPr>
            <w:tcW w:w="154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3BC5" w14:textId="22FAC94C" w:rsidR="00746B6C" w:rsidRPr="00AD488A" w:rsidRDefault="00746B6C" w:rsidP="00596D64">
            <w:pPr>
              <w:pStyle w:val="CellBody"/>
              <w:tabs>
                <w:tab w:val="right" w:pos="3120"/>
              </w:tabs>
              <w:spacing w:line="360" w:lineRule="auto"/>
              <w:ind w:right="120"/>
              <w:jc w:val="center"/>
              <w:rPr>
                <w:rFonts w:asciiTheme="minorHAnsi" w:hAnsiTheme="minorHAnsi" w:cstheme="minorHAnsi"/>
                <w:color w:val="auto"/>
                <w:sz w:val="36"/>
                <w:szCs w:val="36"/>
                <w:u w:val="single"/>
              </w:rPr>
            </w:pPr>
            <w:r w:rsidRPr="00AD488A"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  <w:t xml:space="preserve">Raadkamer </w:t>
            </w:r>
            <w:r w:rsidR="007612BA"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  <w:t>22</w:t>
            </w:r>
            <w:r w:rsidR="000A04EE"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  <w:t>/</w:t>
            </w:r>
            <w:r w:rsidR="002E3CF4"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  <w:t>10</w:t>
            </w:r>
            <w:r w:rsidR="000A04EE"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  <w:t>/</w:t>
            </w:r>
            <w:r w:rsidR="002E3CF4">
              <w:rPr>
                <w:rFonts w:asciiTheme="minorHAnsi" w:hAnsiTheme="minorHAnsi" w:cstheme="minorHAnsi"/>
                <w:b/>
                <w:bCs/>
                <w:sz w:val="36"/>
                <w:szCs w:val="36"/>
                <w:u w:val="single"/>
              </w:rPr>
              <w:t>2026</w:t>
            </w:r>
          </w:p>
        </w:tc>
      </w:tr>
      <w:tr w:rsidR="00746B6C" w:rsidRPr="004012D6" w14:paraId="0A500C19" w14:textId="77777777" w:rsidTr="006178B0">
        <w:trPr>
          <w:trHeight w:val="480"/>
        </w:trPr>
        <w:tc>
          <w:tcPr>
            <w:tcW w:w="154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BCF0" w14:textId="4DBBD2E3" w:rsidR="00746B6C" w:rsidRPr="00AD488A" w:rsidRDefault="00E90BE9" w:rsidP="00596D64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  <w:sz w:val="24"/>
                <w:szCs w:val="24"/>
              </w:rPr>
            </w:pPr>
            <w:r w:rsidRPr="00AD488A"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>OR</w:t>
            </w:r>
            <w:r w:rsidR="0013716A"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 xml:space="preserve"> </w:t>
            </w:r>
            <w:r w:rsidR="00BD42AC"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>Van Strydonck (4) 1</w:t>
            </w:r>
            <w:r w:rsidR="00BD42AC" w:rsidRPr="00BD42AC"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  <w:vertAlign w:val="superscript"/>
              </w:rPr>
              <w:t>e</w:t>
            </w:r>
            <w:r w:rsidR="00BD42AC"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 xml:space="preserve"> van dienst</w:t>
            </w:r>
          </w:p>
        </w:tc>
      </w:tr>
      <w:tr w:rsidR="00734900" w:rsidRPr="004012D6" w14:paraId="1C3F0CF1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88BD" w14:textId="578C5761" w:rsidR="00734900" w:rsidRPr="00AD488A" w:rsidRDefault="00680451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ACBD7D" w14:textId="14A88B33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t>2026/096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EE1D95" w14:textId="3283440F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F1A74E" w14:textId="438077DD" w:rsidR="00734900" w:rsidRPr="00AD488A" w:rsidRDefault="00734900" w:rsidP="00734900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AC54CC" w14:textId="5F39B277" w:rsidR="001B27C9" w:rsidRPr="00AD488A" w:rsidRDefault="001B27C9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3DDA86" w14:textId="77777777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F4F3F0" w14:textId="27BED68D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734900" w:rsidRPr="004012D6" w14:paraId="2764F7EC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D8D0" w14:textId="3E0113A8" w:rsidR="00734900" w:rsidRPr="00AD488A" w:rsidRDefault="00680451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AC7DB3" w14:textId="1020E2C0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t>2026/097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5F2992" w14:textId="7503ED29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CAB54F" w14:textId="5F6D0920" w:rsidR="00734900" w:rsidRPr="00AD488A" w:rsidRDefault="00734900" w:rsidP="00734900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9A676C" w14:textId="7A9FCC49" w:rsidR="00417C2D" w:rsidRPr="00AD488A" w:rsidRDefault="00417C2D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7E7E43" w14:textId="77777777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BEBCFC" w14:textId="70D6C711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734900" w:rsidRPr="004012D6" w14:paraId="65AD49FA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7273" w14:textId="4A5BF1B1" w:rsidR="00734900" w:rsidRPr="00AD488A" w:rsidRDefault="00680451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847593" w14:textId="14D461B7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t>2026/098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9F7367" w14:textId="7943CEF6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1AF894" w14:textId="5DB16385" w:rsidR="00734900" w:rsidRPr="00AD488A" w:rsidRDefault="00734900" w:rsidP="00734900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BF2E85" w14:textId="77777777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68553F" w14:textId="77777777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9B1CD0" w14:textId="32AE243F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734900" w:rsidRPr="004012D6" w14:paraId="687A40A2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A9EE" w14:textId="4453EF17" w:rsidR="00734900" w:rsidRPr="00AD488A" w:rsidRDefault="00680451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AEE94E" w14:textId="0F077858" w:rsidR="00734900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>
              <w:t>2026/103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3900A6" w14:textId="47B83209" w:rsidR="00734900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DA9354" w14:textId="5B077249" w:rsidR="00734900" w:rsidRDefault="00734900" w:rsidP="00734900">
            <w:pPr>
              <w:widowControl w:val="0"/>
              <w:autoSpaceDE w:val="0"/>
              <w:autoSpaceDN w:val="0"/>
              <w:adjustRightInd w:val="0"/>
              <w:ind w:right="120"/>
              <w:rPr>
                <w:u w:val="singl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52F21A" w14:textId="2FAC3098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left="0"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1EC190" w14:textId="77777777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F47D5E" w14:textId="3967B7EB" w:rsidR="00734900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</w:p>
        </w:tc>
      </w:tr>
      <w:tr w:rsidR="00734900" w:rsidRPr="004012D6" w14:paraId="45767A58" w14:textId="77777777" w:rsidTr="006178B0">
        <w:trPr>
          <w:trHeight w:val="480"/>
        </w:trPr>
        <w:tc>
          <w:tcPr>
            <w:tcW w:w="154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62B995" w14:textId="1BE36186" w:rsidR="00734900" w:rsidRPr="00AD488A" w:rsidRDefault="00734900" w:rsidP="0073490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>OR Franssens (7)</w:t>
            </w:r>
          </w:p>
        </w:tc>
      </w:tr>
      <w:tr w:rsidR="00520A5E" w:rsidRPr="00A734FA" w14:paraId="7E4C861F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6D7D" w14:textId="63080C63" w:rsidR="00520A5E" w:rsidRPr="00AD488A" w:rsidRDefault="00680451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B54759" w14:textId="7223F374" w:rsidR="00520A5E" w:rsidRPr="00AD488A" w:rsidRDefault="00520A5E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t>2025/120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7F13BF" w14:textId="56CE0BC1" w:rsidR="00520A5E" w:rsidRPr="00AD488A" w:rsidRDefault="00520A5E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256E3D" w14:textId="37446B1D" w:rsidR="00520A5E" w:rsidRPr="0044660C" w:rsidRDefault="00520A5E" w:rsidP="00520A5E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02EA8E" w14:textId="263AC280" w:rsidR="002E3B45" w:rsidRPr="00AD488A" w:rsidRDefault="002E3B45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ED45F7" w14:textId="77777777" w:rsidR="00520A5E" w:rsidRPr="00AD488A" w:rsidRDefault="00520A5E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A202A6" w14:textId="0064631B" w:rsidR="00520A5E" w:rsidRPr="00AD488A" w:rsidRDefault="00520A5E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520A5E" w:rsidRPr="00A734FA" w14:paraId="13CD7747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4C45" w14:textId="46D0134C" w:rsidR="00520A5E" w:rsidRPr="00AD488A" w:rsidRDefault="00680451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DB996D" w14:textId="4BF5814C" w:rsidR="00520A5E" w:rsidRDefault="00520A5E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>
              <w:t>2026/112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99EACD" w14:textId="608B1344" w:rsidR="00520A5E" w:rsidRDefault="00520A5E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D1A326" w14:textId="28730B73" w:rsidR="00520A5E" w:rsidRPr="008731B3" w:rsidRDefault="00520A5E" w:rsidP="00520A5E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lang w:val="fr-F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6CB934" w14:textId="50EA161F" w:rsidR="00520A5E" w:rsidRPr="008731B3" w:rsidRDefault="00520A5E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fr-FR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09D5E8" w14:textId="77777777" w:rsidR="00520A5E" w:rsidRPr="008731B3" w:rsidRDefault="00520A5E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  <w:lang w:val="fr-FR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601334" w14:textId="39A5CB3F" w:rsidR="00520A5E" w:rsidRDefault="00520A5E" w:rsidP="00520A5E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</w:tr>
      <w:tr w:rsidR="006178B0" w14:paraId="75F40C8F" w14:textId="77777777" w:rsidTr="00CB189C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84F30" w14:textId="37812293" w:rsidR="006178B0" w:rsidRDefault="00680451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B82B702" w14:textId="77777777" w:rsidR="006178B0" w:rsidRDefault="006178B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>
              <w:t>2026/117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B3A802" w14:textId="0BDC6F0A" w:rsidR="006178B0" w:rsidRDefault="006178B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413E3A" w14:textId="082EF0E6" w:rsidR="006178B0" w:rsidRDefault="006178B0">
            <w:pPr>
              <w:widowControl w:val="0"/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FD0751" w14:textId="77777777" w:rsidR="006178B0" w:rsidRDefault="006178B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0E9CDE" w14:textId="526F0566" w:rsidR="006178B0" w:rsidRDefault="006178B0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377E46" w14:textId="77777777" w:rsidR="006178B0" w:rsidRDefault="006178B0">
            <w:pPr>
              <w:rPr>
                <w:lang w:val="nl-NL"/>
              </w:rPr>
            </w:pPr>
          </w:p>
        </w:tc>
      </w:tr>
      <w:tr w:rsidR="0005057D" w:rsidRPr="00A734FA" w14:paraId="556CC93F" w14:textId="77777777" w:rsidTr="00D02C7F">
        <w:trPr>
          <w:trHeight w:val="52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B81C" w14:textId="701844AE" w:rsidR="0005057D" w:rsidRPr="00AD488A" w:rsidRDefault="00680451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5A0667" w14:textId="380C44EE" w:rsidR="0005057D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>
              <w:t>2026/120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B47D8D" w14:textId="10C8E8E6" w:rsidR="0005057D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4165C9" w14:textId="6B755EF6" w:rsidR="0005057D" w:rsidRPr="008731B3" w:rsidRDefault="0005057D" w:rsidP="0005057D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lang w:val="fr-F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EAA883" w14:textId="229C910D" w:rsidR="0005057D" w:rsidRPr="008731B3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fr-FR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4F70EC" w14:textId="77777777" w:rsidR="0005057D" w:rsidRPr="008731B3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  <w:lang w:val="fr-FR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ABE493" w14:textId="77777777" w:rsidR="0005057D" w:rsidRDefault="0005057D" w:rsidP="0005057D">
            <w:pPr>
              <w:rPr>
                <w:lang w:val="nl-NL"/>
              </w:rPr>
            </w:pPr>
          </w:p>
        </w:tc>
      </w:tr>
      <w:tr w:rsidR="0005057D" w:rsidRPr="00A734FA" w14:paraId="49DEB169" w14:textId="77777777" w:rsidTr="00D02C7F">
        <w:trPr>
          <w:trHeight w:val="52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1CCF" w14:textId="6E0FBAE6" w:rsidR="0005057D" w:rsidRPr="00AD488A" w:rsidRDefault="00680451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9505CA" w14:textId="7ADD6B9E" w:rsidR="0005057D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>
              <w:t>2026/129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0C195C" w14:textId="1550C34E" w:rsidR="0005057D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35A561" w14:textId="069B77D4" w:rsidR="0005057D" w:rsidRDefault="0005057D" w:rsidP="0005057D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lang w:val="nl-N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16549A" w14:textId="77777777" w:rsidR="0005057D" w:rsidRPr="00AD488A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B87409" w14:textId="77777777" w:rsidR="0005057D" w:rsidRPr="00AD488A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4839D1" w14:textId="77777777" w:rsidR="0005057D" w:rsidRDefault="0005057D" w:rsidP="0005057D">
            <w:pPr>
              <w:rPr>
                <w:lang w:val="nl-NL"/>
              </w:rPr>
            </w:pPr>
          </w:p>
        </w:tc>
      </w:tr>
      <w:tr w:rsidR="0005057D" w:rsidRPr="00A734FA" w14:paraId="2E83B4C5" w14:textId="77777777" w:rsidTr="00D02C7F">
        <w:trPr>
          <w:trHeight w:val="52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60DE" w14:textId="7BD83947" w:rsidR="0005057D" w:rsidRPr="00AD488A" w:rsidRDefault="00D02C7F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br w:type="page"/>
            </w:r>
            <w:r w:rsidR="00680451">
              <w:rPr>
                <w:rFonts w:cstheme="minorHAnsi"/>
                <w:noProof/>
              </w:rPr>
              <w:t>10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D3AFF9C" w14:textId="2554BDC0" w:rsidR="0005057D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>
              <w:t>2026/133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B6CF124" w14:textId="74C00D7F" w:rsidR="0005057D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D6BDA61" w14:textId="5DBB47D8" w:rsidR="0005057D" w:rsidRDefault="0005057D" w:rsidP="0005057D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lang w:val="nl-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A58F15" w14:textId="6BC0C7BB" w:rsidR="0005057D" w:rsidRPr="00AD488A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36EFC49" w14:textId="77777777" w:rsidR="0005057D" w:rsidRPr="00AD488A" w:rsidRDefault="0005057D" w:rsidP="0005057D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3D14653" w14:textId="56613F28" w:rsidR="0005057D" w:rsidRDefault="0005057D" w:rsidP="0005057D">
            <w:pPr>
              <w:rPr>
                <w:lang w:val="nl-NL"/>
              </w:rPr>
            </w:pPr>
          </w:p>
        </w:tc>
      </w:tr>
      <w:tr w:rsidR="00F905C8" w:rsidRPr="00A734FA" w14:paraId="1AD0F13E" w14:textId="77777777" w:rsidTr="008E1A03">
        <w:trPr>
          <w:trHeight w:val="52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E38B" w14:textId="020E8D61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07FB60" w14:textId="3D9D8550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>
              <w:t>2026/145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436E55" w14:textId="5B61BA2E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ECB89F" w14:textId="06D2ADC9" w:rsidR="00F905C8" w:rsidRDefault="00F905C8" w:rsidP="00F905C8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lang w:val="nl-N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73B4CF" w14:textId="1FEDAA5C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EC2538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5C9BC7" w14:textId="77777777" w:rsidR="00F905C8" w:rsidRDefault="00F905C8" w:rsidP="00F905C8">
            <w:pPr>
              <w:rPr>
                <w:lang w:val="nl-NL"/>
              </w:rPr>
            </w:pPr>
          </w:p>
        </w:tc>
      </w:tr>
      <w:tr w:rsidR="00F905C8" w:rsidRPr="00A734FA" w14:paraId="132C826D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05DF" w14:textId="0EDF2F1F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A011E2" w14:textId="6AA7A55F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>
              <w:t>2026/146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DAC4B9" w14:textId="412B34D3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B9BAD5" w14:textId="0DCB0929" w:rsidR="00F905C8" w:rsidRDefault="00F905C8" w:rsidP="00F905C8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lang w:val="nl-N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415E1D" w14:textId="4F305F76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C4451D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9C6DC9" w14:textId="77777777" w:rsidR="00F905C8" w:rsidRDefault="00F905C8" w:rsidP="00F905C8">
            <w:pPr>
              <w:rPr>
                <w:lang w:val="nl-NL"/>
              </w:rPr>
            </w:pPr>
          </w:p>
        </w:tc>
      </w:tr>
      <w:tr w:rsidR="00F905C8" w:rsidRPr="004012D6" w14:paraId="4571C46A" w14:textId="77777777" w:rsidTr="006178B0">
        <w:trPr>
          <w:trHeight w:val="520"/>
        </w:trPr>
        <w:tc>
          <w:tcPr>
            <w:tcW w:w="154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CF68" w14:textId="1C23BD1D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  <w:sz w:val="24"/>
                <w:szCs w:val="24"/>
              </w:rPr>
            </w:pPr>
            <w:r w:rsidRPr="00AD488A"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>OR</w:t>
            </w:r>
            <w:r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 xml:space="preserve"> Boonen (11)</w:t>
            </w:r>
          </w:p>
        </w:tc>
      </w:tr>
      <w:tr w:rsidR="00F905C8" w:rsidRPr="004012D6" w14:paraId="3848E09C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E51C" w14:textId="08FEA3A1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2B66" w14:textId="4A6E34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2026/013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EC27" w14:textId="0B5FD4D5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7700" w14:textId="7C9215EB" w:rsidR="00F905C8" w:rsidRPr="005F19ED" w:rsidRDefault="00F905C8" w:rsidP="00CB189C">
            <w:pPr>
              <w:pStyle w:val="Lijstalinea"/>
              <w:widowControl w:val="0"/>
              <w:autoSpaceDE w:val="0"/>
              <w:autoSpaceDN w:val="0"/>
              <w:adjustRightInd w:val="0"/>
              <w:ind w:left="473"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04E2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0953" w14:textId="6E56373D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89F9" w14:textId="31964EB5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F905C8" w:rsidRPr="004012D6" w14:paraId="7225FA1F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330C" w14:textId="1D42D3B6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14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CFD2E2" w14:textId="77777777" w:rsidR="00F905C8" w:rsidRDefault="00F905C8" w:rsidP="00F905C8">
            <w:r>
              <w:t>2026/080</w:t>
            </w:r>
          </w:p>
          <w:p w14:paraId="7B77FAB2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4D9665D" w14:textId="55798389" w:rsidR="00F905C8" w:rsidRPr="005F19ED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338E69C" w14:textId="1EC70E3A" w:rsidR="00F905C8" w:rsidRPr="00542E87" w:rsidRDefault="00F905C8" w:rsidP="00F905C8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8F3CCEF" w14:textId="71E950A0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09B3A1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B3D1A46" w14:textId="7674979D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F905C8" w:rsidRPr="004012D6" w14:paraId="691FE27A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1464" w14:textId="25D1E264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01BE" w14:textId="61419A5F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2026/110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9F74" w14:textId="1BB4A347" w:rsidR="00F905C8" w:rsidRPr="005F19ED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FF48" w14:textId="067398AC" w:rsidR="00F905C8" w:rsidRPr="006472DF" w:rsidRDefault="00F905C8" w:rsidP="00CB189C">
            <w:pPr>
              <w:pStyle w:val="Lijstalinea"/>
              <w:widowControl w:val="0"/>
              <w:autoSpaceDE w:val="0"/>
              <w:autoSpaceDN w:val="0"/>
              <w:adjustRightInd w:val="0"/>
              <w:ind w:left="480"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458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B683" w14:textId="7D24C3AC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8F51" w14:textId="31B80F03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F905C8" w:rsidRPr="004012D6" w14:paraId="252E9581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17DD" w14:textId="558DA1D9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16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6387E07" w14:textId="77777777" w:rsidR="00F905C8" w:rsidRDefault="00F905C8" w:rsidP="00F905C8">
            <w:r>
              <w:t>2026/019</w:t>
            </w:r>
          </w:p>
          <w:p w14:paraId="2F744CC2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BB16F4B" w14:textId="3B117DBD" w:rsidR="00F905C8" w:rsidRPr="006472DF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107484C" w14:textId="24B7D274" w:rsidR="00F905C8" w:rsidRPr="00DE43DE" w:rsidRDefault="00F905C8" w:rsidP="00F905C8">
            <w:pPr>
              <w:widowControl w:val="0"/>
              <w:autoSpaceDE w:val="0"/>
              <w:autoSpaceDN w:val="0"/>
              <w:adjustRightInd w:val="0"/>
              <w:ind w:left="0"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F6D39FE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568975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EE43E15" w14:textId="7BE89562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F905C8" w:rsidRPr="004012D6" w14:paraId="5E2FEE72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9419" w14:textId="15777B30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E36636" w14:textId="2589E790" w:rsidR="00F905C8" w:rsidRDefault="00F905C8" w:rsidP="00F905C8">
            <w:r>
              <w:t>2026/075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D50B5F" w14:textId="75477B32" w:rsidR="00F905C8" w:rsidRDefault="00F905C8" w:rsidP="00F905C8"/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22089C" w14:textId="21848DFA" w:rsidR="00F905C8" w:rsidRDefault="00F905C8" w:rsidP="00F905C8">
            <w:pPr>
              <w:widowControl w:val="0"/>
              <w:autoSpaceDE w:val="0"/>
              <w:autoSpaceDN w:val="0"/>
              <w:adjustRightInd w:val="0"/>
              <w:ind w:left="0" w:right="120"/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B1455A" w14:textId="0FBA03CC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BE7120" w14:textId="6E30709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06B3E4" w14:textId="29118E15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</w:p>
        </w:tc>
      </w:tr>
      <w:tr w:rsidR="00F905C8" w:rsidRPr="004012D6" w14:paraId="487A574A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95AC" w14:textId="3D8C6AE7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09DF5F" w14:textId="51BDD7B5" w:rsidR="00F905C8" w:rsidRDefault="00F905C8" w:rsidP="00F905C8">
            <w:r>
              <w:t>2026/089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CB0AF7" w14:textId="69E45CA3" w:rsidR="00F905C8" w:rsidRDefault="00F905C8" w:rsidP="00F905C8"/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707C33" w14:textId="1AA292BF" w:rsidR="00F905C8" w:rsidRDefault="00F905C8" w:rsidP="00F905C8">
            <w:pPr>
              <w:widowControl w:val="0"/>
              <w:autoSpaceDE w:val="0"/>
              <w:autoSpaceDN w:val="0"/>
              <w:adjustRightInd w:val="0"/>
              <w:ind w:left="0" w:right="120"/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597B88" w14:textId="6319DA3F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E4E36D" w14:textId="50EE0A0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F5B055" w14:textId="524E230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</w:p>
        </w:tc>
      </w:tr>
      <w:tr w:rsidR="00F905C8" w:rsidRPr="004012D6" w14:paraId="7C6664BF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66CF" w14:textId="17407F6F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19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FD4FA0" w14:textId="7AA7F140" w:rsidR="00F905C8" w:rsidRDefault="00F905C8" w:rsidP="00F905C8">
            <w:r>
              <w:t>2026/090</w:t>
            </w:r>
          </w:p>
          <w:p w14:paraId="4A80D8E2" w14:textId="77777777" w:rsidR="00F905C8" w:rsidRDefault="00F905C8" w:rsidP="00F905C8"/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C0D2D18" w14:textId="2C71C376" w:rsidR="00F905C8" w:rsidRDefault="00F905C8" w:rsidP="00F905C8"/>
        </w:tc>
        <w:tc>
          <w:tcPr>
            <w:tcW w:w="3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087C723" w14:textId="61C061B8" w:rsidR="00F905C8" w:rsidRPr="001107B3" w:rsidRDefault="00F905C8" w:rsidP="00F905C8">
            <w:pPr>
              <w:widowControl w:val="0"/>
              <w:autoSpaceDE w:val="0"/>
              <w:autoSpaceDN w:val="0"/>
              <w:adjustRightInd w:val="0"/>
              <w:ind w:left="0" w:right="120"/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3EF6640" w14:textId="159CFCF8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328B99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822716F" w14:textId="78C2BC58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</w:p>
        </w:tc>
      </w:tr>
      <w:tr w:rsidR="00F905C8" w:rsidRPr="004012D6" w14:paraId="22A73C36" w14:textId="77777777" w:rsidTr="008E1A03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B3E8" w14:textId="6E9BF05E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20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A31CB5D" w14:textId="3FA5233E" w:rsidR="00F905C8" w:rsidRDefault="00F905C8" w:rsidP="00F905C8">
            <w:r>
              <w:t>2026/112</w:t>
            </w:r>
          </w:p>
          <w:p w14:paraId="75658C2B" w14:textId="77777777" w:rsidR="00F905C8" w:rsidRDefault="00F905C8" w:rsidP="00F905C8"/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3BF3300" w14:textId="7EBF09C4" w:rsidR="00F905C8" w:rsidRDefault="00F905C8" w:rsidP="00F905C8"/>
        </w:tc>
        <w:tc>
          <w:tcPr>
            <w:tcW w:w="36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91457B2" w14:textId="588844AA" w:rsidR="00F905C8" w:rsidRDefault="00F905C8" w:rsidP="00F905C8">
            <w:pPr>
              <w:widowControl w:val="0"/>
              <w:autoSpaceDE w:val="0"/>
              <w:autoSpaceDN w:val="0"/>
              <w:adjustRightInd w:val="0"/>
              <w:ind w:left="0" w:right="120"/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C75398E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82DDA05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11DF10" w14:textId="236443C3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</w:p>
        </w:tc>
      </w:tr>
      <w:tr w:rsidR="00F905C8" w:rsidRPr="004012D6" w14:paraId="665EA92F" w14:textId="77777777" w:rsidTr="008E1A03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B36C" w14:textId="00B54961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B85F840" w14:textId="02590F2E" w:rsidR="00F905C8" w:rsidRDefault="00F905C8" w:rsidP="00F905C8">
            <w:r>
              <w:t>2026/116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D9163B2" w14:textId="088E77E9" w:rsidR="00F905C8" w:rsidRDefault="00F905C8" w:rsidP="00F905C8"/>
        </w:tc>
        <w:tc>
          <w:tcPr>
            <w:tcW w:w="3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DAAA98F" w14:textId="01E6A682" w:rsidR="00F905C8" w:rsidRDefault="00F905C8" w:rsidP="00F905C8">
            <w:pPr>
              <w:widowControl w:val="0"/>
              <w:autoSpaceDE w:val="0"/>
              <w:autoSpaceDN w:val="0"/>
              <w:adjustRightInd w:val="0"/>
              <w:ind w:left="0" w:right="120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37C391" w14:textId="5C648AFA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566BBE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70183E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</w:p>
        </w:tc>
      </w:tr>
      <w:tr w:rsidR="00F905C8" w:rsidRPr="004012D6" w14:paraId="1B2728D3" w14:textId="77777777" w:rsidTr="006178B0">
        <w:trPr>
          <w:trHeight w:val="520"/>
        </w:trPr>
        <w:tc>
          <w:tcPr>
            <w:tcW w:w="154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CBA3" w14:textId="52ED8C38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  <w:sz w:val="24"/>
                <w:szCs w:val="24"/>
              </w:rPr>
            </w:pPr>
            <w:r w:rsidRPr="00AD488A"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>OR</w:t>
            </w:r>
            <w:r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 xml:space="preserve"> Melis (1)</w:t>
            </w:r>
          </w:p>
        </w:tc>
      </w:tr>
      <w:tr w:rsidR="00F905C8" w:rsidRPr="004012D6" w14:paraId="673C359F" w14:textId="77777777" w:rsidTr="00CB189C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DCC0" w14:textId="5AB1E0D8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1029123" w14:textId="0ECBED99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t>2024/067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E28D639" w14:textId="5DD01627" w:rsidR="00F905C8" w:rsidRDefault="00F905C8" w:rsidP="00CB189C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left="0" w:right="120"/>
              <w:rPr>
                <w:lang w:val="nl-NL"/>
              </w:rPr>
            </w:pPr>
          </w:p>
          <w:p w14:paraId="7A86A7F4" w14:textId="0B72DE4E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AE63D58" w14:textId="3ED9E48B" w:rsidR="00F905C8" w:rsidRDefault="00F905C8" w:rsidP="00F905C8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DCC1CA2" w14:textId="5D32912A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A732726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B6277B6" w14:textId="3C76F832" w:rsidR="00F905C8" w:rsidRDefault="00F905C8" w:rsidP="00F905C8">
            <w:pPr>
              <w:rPr>
                <w:lang w:val="nl-NL"/>
              </w:rPr>
            </w:pPr>
          </w:p>
          <w:p w14:paraId="5EB1D4C3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F905C8" w:rsidRPr="004012D6" w14:paraId="501FBD3B" w14:textId="77777777" w:rsidTr="00CB189C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C8BC" w14:textId="58F2FF77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lastRenderedPageBreak/>
              <w:t>23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3C9B093" w14:textId="69F6B6BC" w:rsidR="00F905C8" w:rsidRDefault="00CB189C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>
              <w:t>2024/137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B87B226" w14:textId="00ECA9ED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FCA1EDD" w14:textId="50C717E6" w:rsidR="00F905C8" w:rsidRPr="00646A95" w:rsidRDefault="00F905C8" w:rsidP="00F905C8">
            <w:pPr>
              <w:widowControl w:val="0"/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0EF3ED" w14:textId="712B9CA1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0B0BDAA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768F22F" w14:textId="77777777" w:rsidR="00F905C8" w:rsidRDefault="00F905C8" w:rsidP="00F905C8">
            <w:pPr>
              <w:rPr>
                <w:lang w:val="nl-NL"/>
              </w:rPr>
            </w:pPr>
          </w:p>
        </w:tc>
      </w:tr>
      <w:tr w:rsidR="00F905C8" w:rsidRPr="004012D6" w14:paraId="237FC0A9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A3A7" w14:textId="029AFE70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B90E38" w14:textId="7227D635" w:rsidR="00F905C8" w:rsidRDefault="00CB189C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>
              <w:t>2026/052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6337F0" w14:textId="79072920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65B180" w14:textId="27E43663" w:rsidR="00F905C8" w:rsidRPr="007E523D" w:rsidRDefault="00F905C8" w:rsidP="00F905C8">
            <w:pPr>
              <w:widowControl w:val="0"/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5767FE" w14:textId="2C35D2C9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3D7C14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CDC808" w14:textId="77777777" w:rsidR="00F905C8" w:rsidRDefault="00F905C8" w:rsidP="00F905C8">
            <w:pPr>
              <w:rPr>
                <w:lang w:val="nl-NL"/>
              </w:rPr>
            </w:pPr>
          </w:p>
        </w:tc>
      </w:tr>
      <w:tr w:rsidR="00F905C8" w:rsidRPr="004012D6" w14:paraId="312CE2DD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7761" w14:textId="4FBC1EB1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089E74" w14:textId="038F5ED6" w:rsidR="00F905C8" w:rsidRDefault="00CB189C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>
              <w:t>2026/070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B3964B" w14:textId="4BAFCE51" w:rsidR="00F905C8" w:rsidRDefault="00F905C8" w:rsidP="00F905C8">
            <w:pPr>
              <w:rPr>
                <w:lang w:val="nl-NL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998007" w14:textId="49368597" w:rsidR="00F905C8" w:rsidRPr="00785989" w:rsidRDefault="00F905C8" w:rsidP="00CB189C">
            <w:pPr>
              <w:pStyle w:val="Lijstalinea"/>
              <w:widowControl w:val="0"/>
              <w:autoSpaceDE w:val="0"/>
              <w:autoSpaceDN w:val="0"/>
              <w:adjustRightInd w:val="0"/>
              <w:ind w:left="428" w:right="120"/>
              <w:rPr>
                <w:lang w:val="nl-N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D18301" w14:textId="227DA52D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lang w:val="nl-NL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9B9DF3" w14:textId="77777777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jc w:val="right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072BEC" w14:textId="7810403F" w:rsidR="00F905C8" w:rsidRDefault="00F905C8" w:rsidP="00F905C8">
            <w:pPr>
              <w:rPr>
                <w:lang w:val="nl-NL"/>
              </w:rPr>
            </w:pPr>
          </w:p>
        </w:tc>
      </w:tr>
      <w:tr w:rsidR="00F905C8" w:rsidRPr="004012D6" w14:paraId="7A2BA655" w14:textId="77777777" w:rsidTr="006178B0">
        <w:trPr>
          <w:trHeight w:val="520"/>
        </w:trPr>
        <w:tc>
          <w:tcPr>
            <w:tcW w:w="154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0D7A" w14:textId="6380BF5B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  <w:sz w:val="24"/>
                <w:szCs w:val="24"/>
              </w:rPr>
            </w:pPr>
            <w:r w:rsidRPr="00AD488A"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>OR</w:t>
            </w:r>
            <w:r>
              <w:rPr>
                <w:rFonts w:cstheme="minorHAnsi"/>
                <w:b/>
                <w:bCs/>
                <w:noProof/>
                <w:color w:val="000000"/>
                <w:sz w:val="28"/>
                <w:szCs w:val="28"/>
                <w:u w:val="single"/>
              </w:rPr>
              <w:t xml:space="preserve"> Caes (10)</w:t>
            </w:r>
          </w:p>
        </w:tc>
      </w:tr>
      <w:tr w:rsidR="00F905C8" w:rsidRPr="004012D6" w14:paraId="3F4FAD89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29E1" w14:textId="2FAA828E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7EBF" w14:textId="0F0D3EF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 w:rsidRPr="00F0670E">
              <w:t>2026/096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2F57" w14:textId="7EF45352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0128" w14:textId="526EC7D0" w:rsidR="00F905C8" w:rsidRPr="00AD488A" w:rsidRDefault="00F905C8" w:rsidP="00F905C8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5298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5CC0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E8D2" w14:textId="4240FE76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F905C8" w:rsidRPr="004012D6" w14:paraId="7AA2E93D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5EB2" w14:textId="4F74ED9F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B844" w14:textId="0EAEDDE2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 w:rsidRPr="003E2D19">
              <w:t>2026/109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EE3A" w14:textId="6B4D7CF0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left="0"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2BFF" w14:textId="494B5D77" w:rsidR="00F905C8" w:rsidRPr="00AD488A" w:rsidRDefault="00F905C8" w:rsidP="00F905C8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921A" w14:textId="2F96DA8F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DFB0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40AC" w14:textId="7E2D6C0B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F905C8" w:rsidRPr="004012D6" w14:paraId="726F9724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7DD6" w14:textId="71B815F1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33C3" w14:textId="16F0B35E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 w:rsidRPr="00E54CD7">
              <w:t>2026/111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A271" w14:textId="19B7E101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CAC1" w14:textId="369BFFFA" w:rsidR="00F905C8" w:rsidRPr="00AD488A" w:rsidRDefault="00F905C8" w:rsidP="00F905C8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11B4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D3B9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35ED" w14:textId="16BEF3CF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F905C8" w:rsidRPr="004012D6" w14:paraId="35DA7B6E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3CE4" w14:textId="21E5C909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29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BA7D" w14:textId="62598BF3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 w:rsidRPr="00015BBB">
              <w:t>2026/112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2812" w14:textId="1832036A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3280" w14:textId="2BC0A2CB" w:rsidR="00F905C8" w:rsidRPr="00AD488A" w:rsidRDefault="00F905C8" w:rsidP="00F905C8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2AFF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51F4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C4E7" w14:textId="3E3FAC45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F905C8" w:rsidRPr="004012D6" w14:paraId="3211B96E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DDD0" w14:textId="418A9F26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30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3034" w14:textId="74691941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 w:rsidRPr="00B71C91">
              <w:t>2026/114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2B35" w14:textId="30613D4A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74E2" w14:textId="5DFF90C2" w:rsidR="00F905C8" w:rsidRPr="00AD488A" w:rsidRDefault="00F905C8" w:rsidP="00F905C8">
            <w:pPr>
              <w:widowControl w:val="0"/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D9C5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21F9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2B45" w14:textId="51B9BFCA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F905C8" w:rsidRPr="004012D6" w14:paraId="092A2929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629A" w14:textId="3EF20D61" w:rsidR="00F905C8" w:rsidRPr="00AD488A" w:rsidRDefault="00D02C7F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br w:type="page"/>
            </w:r>
            <w:r w:rsidR="00680451">
              <w:rPr>
                <w:rFonts w:cstheme="minorHAnsi"/>
                <w:noProof/>
              </w:rPr>
              <w:t>31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AC5A" w14:textId="3B9E91E3" w:rsidR="00F905C8" w:rsidRPr="00B71C91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 w:rsidRPr="003E1B9C">
              <w:t>2026/115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BCA7" w14:textId="56287EE0" w:rsidR="00F905C8" w:rsidRPr="00B71C91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4935" w14:textId="66794A69" w:rsidR="00F905C8" w:rsidRPr="00B71C91" w:rsidRDefault="00F905C8" w:rsidP="00F905C8">
            <w:pPr>
              <w:widowControl w:val="0"/>
              <w:autoSpaceDE w:val="0"/>
              <w:autoSpaceDN w:val="0"/>
              <w:adjustRightInd w:val="0"/>
              <w:ind w:right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375E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E512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A7CC" w14:textId="2E35F15D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  <w:tr w:rsidR="00F905C8" w:rsidRPr="004012D6" w14:paraId="2D6DA446" w14:textId="77777777" w:rsidTr="006178B0">
        <w:trPr>
          <w:trHeight w:val="5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6BB3" w14:textId="6AC7FD56" w:rsidR="00F905C8" w:rsidRPr="00AD488A" w:rsidRDefault="00680451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32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6115" w14:textId="44B466C6" w:rsidR="00F905C8" w:rsidRPr="00B71C91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  <w:r w:rsidRPr="0019487E">
              <w:t>2026/117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3F2A" w14:textId="06D5462E" w:rsidR="00F905C8" w:rsidRPr="00B71C91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2240" w14:textId="6E81DBAC" w:rsidR="00F905C8" w:rsidRPr="00B71C91" w:rsidRDefault="00F905C8" w:rsidP="00F905C8">
            <w:pPr>
              <w:widowControl w:val="0"/>
              <w:autoSpaceDE w:val="0"/>
              <w:autoSpaceDN w:val="0"/>
              <w:adjustRightInd w:val="0"/>
              <w:ind w:right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ABA0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B959" w14:textId="77777777" w:rsidR="00F905C8" w:rsidRPr="00AD488A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42DA" w14:textId="6A984452" w:rsidR="00F905C8" w:rsidRDefault="00F905C8" w:rsidP="00F905C8">
            <w:pPr>
              <w:widowControl w:val="0"/>
              <w:tabs>
                <w:tab w:val="right" w:pos="3120"/>
              </w:tabs>
              <w:autoSpaceDE w:val="0"/>
              <w:autoSpaceDN w:val="0"/>
              <w:adjustRightInd w:val="0"/>
              <w:ind w:right="120"/>
              <w:rPr>
                <w:rFonts w:cstheme="minorHAnsi"/>
                <w:noProof/>
              </w:rPr>
            </w:pPr>
          </w:p>
        </w:tc>
      </w:tr>
    </w:tbl>
    <w:p w14:paraId="58971AD7" w14:textId="77777777" w:rsidR="00F61AF8" w:rsidRPr="00E7037D" w:rsidRDefault="00F61AF8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noProof/>
          <w:sz w:val="24"/>
          <w:szCs w:val="24"/>
        </w:rPr>
      </w:pPr>
    </w:p>
    <w:sectPr w:rsidR="00F61AF8" w:rsidRPr="00E7037D" w:rsidSect="009A2443">
      <w:footerReference w:type="default" r:id="rId8"/>
      <w:pgSz w:w="16838" w:h="11906" w:orient="landscape"/>
      <w:pgMar w:top="720" w:right="720" w:bottom="720" w:left="720" w:header="708" w:footer="708" w:gutter="0"/>
      <w:cols w:space="56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E35D9" w14:textId="77777777" w:rsidR="00E14818" w:rsidRDefault="00E14818" w:rsidP="009A2443">
      <w:pPr>
        <w:spacing w:line="240" w:lineRule="auto"/>
      </w:pPr>
      <w:r>
        <w:separator/>
      </w:r>
    </w:p>
  </w:endnote>
  <w:endnote w:type="continuationSeparator" w:id="0">
    <w:p w14:paraId="1E74FEDA" w14:textId="77777777" w:rsidR="00E14818" w:rsidRDefault="00E14818" w:rsidP="009A24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195706493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4D760B28" w14:textId="77777777" w:rsidR="00B47556" w:rsidRPr="005D2274" w:rsidRDefault="00B47556">
        <w:pPr>
          <w:pStyle w:val="Voettekst"/>
          <w:jc w:val="right"/>
          <w:rPr>
            <w:rFonts w:cstheme="minorHAnsi"/>
          </w:rPr>
        </w:pPr>
        <w:r w:rsidRPr="005D2274">
          <w:rPr>
            <w:rFonts w:cstheme="minorHAnsi"/>
          </w:rPr>
          <w:fldChar w:fldCharType="begin"/>
        </w:r>
        <w:r w:rsidRPr="005D2274">
          <w:rPr>
            <w:rFonts w:cstheme="minorHAnsi"/>
          </w:rPr>
          <w:instrText>PAGE   \* MERGEFORMAT</w:instrText>
        </w:r>
        <w:r w:rsidRPr="005D2274">
          <w:rPr>
            <w:rFonts w:cstheme="minorHAnsi"/>
          </w:rPr>
          <w:fldChar w:fldCharType="separate"/>
        </w:r>
        <w:r w:rsidR="00D6750F" w:rsidRPr="00D6750F">
          <w:rPr>
            <w:rFonts w:cstheme="minorHAnsi"/>
            <w:noProof/>
            <w:lang w:val="nl-NL"/>
          </w:rPr>
          <w:t>1</w:t>
        </w:r>
        <w:r w:rsidRPr="005D2274">
          <w:rPr>
            <w:rFonts w:cstheme="minorHAnsi"/>
          </w:rPr>
          <w:fldChar w:fldCharType="end"/>
        </w:r>
      </w:p>
    </w:sdtContent>
  </w:sdt>
  <w:p w14:paraId="4496D785" w14:textId="77777777" w:rsidR="00096A6F" w:rsidRDefault="00096A6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EAEF1" w14:textId="77777777" w:rsidR="00E14818" w:rsidRDefault="00E14818" w:rsidP="009A2443">
      <w:pPr>
        <w:spacing w:line="240" w:lineRule="auto"/>
      </w:pPr>
      <w:r>
        <w:separator/>
      </w:r>
    </w:p>
  </w:footnote>
  <w:footnote w:type="continuationSeparator" w:id="0">
    <w:p w14:paraId="46F28CCE" w14:textId="77777777" w:rsidR="00E14818" w:rsidRDefault="00E14818" w:rsidP="009A24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76A"/>
    <w:multiLevelType w:val="hybridMultilevel"/>
    <w:tmpl w:val="7AFA3038"/>
    <w:lvl w:ilvl="0" w:tplc="C756E248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6" w:hanging="360"/>
      </w:pPr>
    </w:lvl>
    <w:lvl w:ilvl="2" w:tplc="0809001B" w:tentative="1">
      <w:start w:val="1"/>
      <w:numFmt w:val="lowerRoman"/>
      <w:lvlText w:val="%3."/>
      <w:lvlJc w:val="right"/>
      <w:pPr>
        <w:ind w:left="1896" w:hanging="180"/>
      </w:pPr>
    </w:lvl>
    <w:lvl w:ilvl="3" w:tplc="0809000F" w:tentative="1">
      <w:start w:val="1"/>
      <w:numFmt w:val="decimal"/>
      <w:lvlText w:val="%4."/>
      <w:lvlJc w:val="left"/>
      <w:pPr>
        <w:ind w:left="2616" w:hanging="360"/>
      </w:pPr>
    </w:lvl>
    <w:lvl w:ilvl="4" w:tplc="08090019" w:tentative="1">
      <w:start w:val="1"/>
      <w:numFmt w:val="lowerLetter"/>
      <w:lvlText w:val="%5."/>
      <w:lvlJc w:val="left"/>
      <w:pPr>
        <w:ind w:left="3336" w:hanging="360"/>
      </w:pPr>
    </w:lvl>
    <w:lvl w:ilvl="5" w:tplc="0809001B" w:tentative="1">
      <w:start w:val="1"/>
      <w:numFmt w:val="lowerRoman"/>
      <w:lvlText w:val="%6."/>
      <w:lvlJc w:val="right"/>
      <w:pPr>
        <w:ind w:left="4056" w:hanging="180"/>
      </w:pPr>
    </w:lvl>
    <w:lvl w:ilvl="6" w:tplc="0809000F" w:tentative="1">
      <w:start w:val="1"/>
      <w:numFmt w:val="decimal"/>
      <w:lvlText w:val="%7."/>
      <w:lvlJc w:val="left"/>
      <w:pPr>
        <w:ind w:left="4776" w:hanging="360"/>
      </w:pPr>
    </w:lvl>
    <w:lvl w:ilvl="7" w:tplc="08090019" w:tentative="1">
      <w:start w:val="1"/>
      <w:numFmt w:val="lowerLetter"/>
      <w:lvlText w:val="%8."/>
      <w:lvlJc w:val="left"/>
      <w:pPr>
        <w:ind w:left="5496" w:hanging="360"/>
      </w:pPr>
    </w:lvl>
    <w:lvl w:ilvl="8" w:tplc="08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" w15:restartNumberingAfterBreak="0">
    <w:nsid w:val="03C70CF2"/>
    <w:multiLevelType w:val="hybridMultilevel"/>
    <w:tmpl w:val="696E242A"/>
    <w:lvl w:ilvl="0" w:tplc="AEE2C44E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84E2AAA"/>
    <w:multiLevelType w:val="hybridMultilevel"/>
    <w:tmpl w:val="70BC4C10"/>
    <w:lvl w:ilvl="0" w:tplc="3F504D5E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E42751E"/>
    <w:multiLevelType w:val="hybridMultilevel"/>
    <w:tmpl w:val="FDC05E14"/>
    <w:lvl w:ilvl="0" w:tplc="A2C4A29E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6" w:hanging="360"/>
      </w:pPr>
    </w:lvl>
    <w:lvl w:ilvl="2" w:tplc="0809001B" w:tentative="1">
      <w:start w:val="1"/>
      <w:numFmt w:val="lowerRoman"/>
      <w:lvlText w:val="%3."/>
      <w:lvlJc w:val="right"/>
      <w:pPr>
        <w:ind w:left="1896" w:hanging="180"/>
      </w:pPr>
    </w:lvl>
    <w:lvl w:ilvl="3" w:tplc="0809000F" w:tentative="1">
      <w:start w:val="1"/>
      <w:numFmt w:val="decimal"/>
      <w:lvlText w:val="%4."/>
      <w:lvlJc w:val="left"/>
      <w:pPr>
        <w:ind w:left="2616" w:hanging="360"/>
      </w:pPr>
    </w:lvl>
    <w:lvl w:ilvl="4" w:tplc="08090019" w:tentative="1">
      <w:start w:val="1"/>
      <w:numFmt w:val="lowerLetter"/>
      <w:lvlText w:val="%5."/>
      <w:lvlJc w:val="left"/>
      <w:pPr>
        <w:ind w:left="3336" w:hanging="360"/>
      </w:pPr>
    </w:lvl>
    <w:lvl w:ilvl="5" w:tplc="0809001B" w:tentative="1">
      <w:start w:val="1"/>
      <w:numFmt w:val="lowerRoman"/>
      <w:lvlText w:val="%6."/>
      <w:lvlJc w:val="right"/>
      <w:pPr>
        <w:ind w:left="4056" w:hanging="180"/>
      </w:pPr>
    </w:lvl>
    <w:lvl w:ilvl="6" w:tplc="0809000F" w:tentative="1">
      <w:start w:val="1"/>
      <w:numFmt w:val="decimal"/>
      <w:lvlText w:val="%7."/>
      <w:lvlJc w:val="left"/>
      <w:pPr>
        <w:ind w:left="4776" w:hanging="360"/>
      </w:pPr>
    </w:lvl>
    <w:lvl w:ilvl="7" w:tplc="08090019" w:tentative="1">
      <w:start w:val="1"/>
      <w:numFmt w:val="lowerLetter"/>
      <w:lvlText w:val="%8."/>
      <w:lvlJc w:val="left"/>
      <w:pPr>
        <w:ind w:left="5496" w:hanging="360"/>
      </w:pPr>
    </w:lvl>
    <w:lvl w:ilvl="8" w:tplc="08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4" w15:restartNumberingAfterBreak="0">
    <w:nsid w:val="20EF1CAA"/>
    <w:multiLevelType w:val="hybridMultilevel"/>
    <w:tmpl w:val="E79AA574"/>
    <w:lvl w:ilvl="0" w:tplc="0DD8603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25D92A79"/>
    <w:multiLevelType w:val="hybridMultilevel"/>
    <w:tmpl w:val="960AA484"/>
    <w:lvl w:ilvl="0" w:tplc="736434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299C0CFD"/>
    <w:multiLevelType w:val="hybridMultilevel"/>
    <w:tmpl w:val="CDF862BE"/>
    <w:lvl w:ilvl="0" w:tplc="46929DD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70" w:hanging="360"/>
      </w:pPr>
    </w:lvl>
    <w:lvl w:ilvl="2" w:tplc="0813001B" w:tentative="1">
      <w:start w:val="1"/>
      <w:numFmt w:val="lowerRoman"/>
      <w:lvlText w:val="%3."/>
      <w:lvlJc w:val="right"/>
      <w:pPr>
        <w:ind w:left="1890" w:hanging="180"/>
      </w:pPr>
    </w:lvl>
    <w:lvl w:ilvl="3" w:tplc="0813000F" w:tentative="1">
      <w:start w:val="1"/>
      <w:numFmt w:val="decimal"/>
      <w:lvlText w:val="%4."/>
      <w:lvlJc w:val="left"/>
      <w:pPr>
        <w:ind w:left="2610" w:hanging="360"/>
      </w:pPr>
    </w:lvl>
    <w:lvl w:ilvl="4" w:tplc="08130019" w:tentative="1">
      <w:start w:val="1"/>
      <w:numFmt w:val="lowerLetter"/>
      <w:lvlText w:val="%5."/>
      <w:lvlJc w:val="left"/>
      <w:pPr>
        <w:ind w:left="3330" w:hanging="360"/>
      </w:pPr>
    </w:lvl>
    <w:lvl w:ilvl="5" w:tplc="0813001B" w:tentative="1">
      <w:start w:val="1"/>
      <w:numFmt w:val="lowerRoman"/>
      <w:lvlText w:val="%6."/>
      <w:lvlJc w:val="right"/>
      <w:pPr>
        <w:ind w:left="4050" w:hanging="180"/>
      </w:pPr>
    </w:lvl>
    <w:lvl w:ilvl="6" w:tplc="0813000F" w:tentative="1">
      <w:start w:val="1"/>
      <w:numFmt w:val="decimal"/>
      <w:lvlText w:val="%7."/>
      <w:lvlJc w:val="left"/>
      <w:pPr>
        <w:ind w:left="4770" w:hanging="360"/>
      </w:pPr>
    </w:lvl>
    <w:lvl w:ilvl="7" w:tplc="08130019" w:tentative="1">
      <w:start w:val="1"/>
      <w:numFmt w:val="lowerLetter"/>
      <w:lvlText w:val="%8."/>
      <w:lvlJc w:val="left"/>
      <w:pPr>
        <w:ind w:left="5490" w:hanging="360"/>
      </w:pPr>
    </w:lvl>
    <w:lvl w:ilvl="8" w:tplc="0813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922067F"/>
    <w:multiLevelType w:val="hybridMultilevel"/>
    <w:tmpl w:val="BDAE4224"/>
    <w:lvl w:ilvl="0" w:tplc="6680948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3DEA75D4"/>
    <w:multiLevelType w:val="hybridMultilevel"/>
    <w:tmpl w:val="CABE8776"/>
    <w:lvl w:ilvl="0" w:tplc="F1A87032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6" w:hanging="360"/>
      </w:pPr>
    </w:lvl>
    <w:lvl w:ilvl="2" w:tplc="0809001B" w:tentative="1">
      <w:start w:val="1"/>
      <w:numFmt w:val="lowerRoman"/>
      <w:lvlText w:val="%3."/>
      <w:lvlJc w:val="right"/>
      <w:pPr>
        <w:ind w:left="1896" w:hanging="180"/>
      </w:pPr>
    </w:lvl>
    <w:lvl w:ilvl="3" w:tplc="0809000F" w:tentative="1">
      <w:start w:val="1"/>
      <w:numFmt w:val="decimal"/>
      <w:lvlText w:val="%4."/>
      <w:lvlJc w:val="left"/>
      <w:pPr>
        <w:ind w:left="2616" w:hanging="360"/>
      </w:pPr>
    </w:lvl>
    <w:lvl w:ilvl="4" w:tplc="08090019" w:tentative="1">
      <w:start w:val="1"/>
      <w:numFmt w:val="lowerLetter"/>
      <w:lvlText w:val="%5."/>
      <w:lvlJc w:val="left"/>
      <w:pPr>
        <w:ind w:left="3336" w:hanging="360"/>
      </w:pPr>
    </w:lvl>
    <w:lvl w:ilvl="5" w:tplc="0809001B" w:tentative="1">
      <w:start w:val="1"/>
      <w:numFmt w:val="lowerRoman"/>
      <w:lvlText w:val="%6."/>
      <w:lvlJc w:val="right"/>
      <w:pPr>
        <w:ind w:left="4056" w:hanging="180"/>
      </w:pPr>
    </w:lvl>
    <w:lvl w:ilvl="6" w:tplc="0809000F" w:tentative="1">
      <w:start w:val="1"/>
      <w:numFmt w:val="decimal"/>
      <w:lvlText w:val="%7."/>
      <w:lvlJc w:val="left"/>
      <w:pPr>
        <w:ind w:left="4776" w:hanging="360"/>
      </w:pPr>
    </w:lvl>
    <w:lvl w:ilvl="7" w:tplc="08090019" w:tentative="1">
      <w:start w:val="1"/>
      <w:numFmt w:val="lowerLetter"/>
      <w:lvlText w:val="%8."/>
      <w:lvlJc w:val="left"/>
      <w:pPr>
        <w:ind w:left="5496" w:hanging="360"/>
      </w:pPr>
    </w:lvl>
    <w:lvl w:ilvl="8" w:tplc="08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9" w15:restartNumberingAfterBreak="0">
    <w:nsid w:val="3F9F7E04"/>
    <w:multiLevelType w:val="hybridMultilevel"/>
    <w:tmpl w:val="BCB4FCD6"/>
    <w:lvl w:ilvl="0" w:tplc="EBDE482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41C02418"/>
    <w:multiLevelType w:val="hybridMultilevel"/>
    <w:tmpl w:val="F61659DE"/>
    <w:lvl w:ilvl="0" w:tplc="5E14A202">
      <w:start w:val="1"/>
      <w:numFmt w:val="decimal"/>
      <w:lvlText w:val="%1."/>
      <w:lvlJc w:val="left"/>
      <w:pPr>
        <w:ind w:left="510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7B6BEE"/>
    <w:multiLevelType w:val="hybridMultilevel"/>
    <w:tmpl w:val="23EA2E72"/>
    <w:lvl w:ilvl="0" w:tplc="919C7B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46D63852"/>
    <w:multiLevelType w:val="hybridMultilevel"/>
    <w:tmpl w:val="C3980FE4"/>
    <w:lvl w:ilvl="0" w:tplc="0813000F">
      <w:start w:val="1"/>
      <w:numFmt w:val="decimal"/>
      <w:lvlText w:val="%1."/>
      <w:lvlJc w:val="left"/>
      <w:pPr>
        <w:ind w:left="1080" w:hanging="360"/>
      </w:p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0552527"/>
    <w:multiLevelType w:val="hybridMultilevel"/>
    <w:tmpl w:val="9C48ED2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84701"/>
    <w:multiLevelType w:val="hybridMultilevel"/>
    <w:tmpl w:val="01F8BEE4"/>
    <w:lvl w:ilvl="0" w:tplc="CF16F9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70" w:hanging="360"/>
      </w:pPr>
    </w:lvl>
    <w:lvl w:ilvl="2" w:tplc="0813001B" w:tentative="1">
      <w:start w:val="1"/>
      <w:numFmt w:val="lowerRoman"/>
      <w:lvlText w:val="%3."/>
      <w:lvlJc w:val="right"/>
      <w:pPr>
        <w:ind w:left="1890" w:hanging="180"/>
      </w:pPr>
    </w:lvl>
    <w:lvl w:ilvl="3" w:tplc="0813000F" w:tentative="1">
      <w:start w:val="1"/>
      <w:numFmt w:val="decimal"/>
      <w:lvlText w:val="%4."/>
      <w:lvlJc w:val="left"/>
      <w:pPr>
        <w:ind w:left="2610" w:hanging="360"/>
      </w:pPr>
    </w:lvl>
    <w:lvl w:ilvl="4" w:tplc="08130019" w:tentative="1">
      <w:start w:val="1"/>
      <w:numFmt w:val="lowerLetter"/>
      <w:lvlText w:val="%5."/>
      <w:lvlJc w:val="left"/>
      <w:pPr>
        <w:ind w:left="3330" w:hanging="360"/>
      </w:pPr>
    </w:lvl>
    <w:lvl w:ilvl="5" w:tplc="0813001B" w:tentative="1">
      <w:start w:val="1"/>
      <w:numFmt w:val="lowerRoman"/>
      <w:lvlText w:val="%6."/>
      <w:lvlJc w:val="right"/>
      <w:pPr>
        <w:ind w:left="4050" w:hanging="180"/>
      </w:pPr>
    </w:lvl>
    <w:lvl w:ilvl="6" w:tplc="0813000F" w:tentative="1">
      <w:start w:val="1"/>
      <w:numFmt w:val="decimal"/>
      <w:lvlText w:val="%7."/>
      <w:lvlJc w:val="left"/>
      <w:pPr>
        <w:ind w:left="4770" w:hanging="360"/>
      </w:pPr>
    </w:lvl>
    <w:lvl w:ilvl="7" w:tplc="08130019" w:tentative="1">
      <w:start w:val="1"/>
      <w:numFmt w:val="lowerLetter"/>
      <w:lvlText w:val="%8."/>
      <w:lvlJc w:val="left"/>
      <w:pPr>
        <w:ind w:left="5490" w:hanging="360"/>
      </w:pPr>
    </w:lvl>
    <w:lvl w:ilvl="8" w:tplc="0813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539B332A"/>
    <w:multiLevelType w:val="hybridMultilevel"/>
    <w:tmpl w:val="2EAA9668"/>
    <w:lvl w:ilvl="0" w:tplc="0809000F">
      <w:start w:val="1"/>
      <w:numFmt w:val="decimal"/>
      <w:lvlText w:val="%1."/>
      <w:lvlJc w:val="left"/>
      <w:pPr>
        <w:ind w:left="833" w:hanging="360"/>
      </w:p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6" w15:restartNumberingAfterBreak="0">
    <w:nsid w:val="575473DA"/>
    <w:multiLevelType w:val="hybridMultilevel"/>
    <w:tmpl w:val="6C8E1644"/>
    <w:lvl w:ilvl="0" w:tplc="96D2787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5C0E50A6"/>
    <w:multiLevelType w:val="hybridMultilevel"/>
    <w:tmpl w:val="65422EFA"/>
    <w:lvl w:ilvl="0" w:tplc="4E88246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5C585457"/>
    <w:multiLevelType w:val="hybridMultilevel"/>
    <w:tmpl w:val="E60E4BCC"/>
    <w:lvl w:ilvl="0" w:tplc="451829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F0A3E"/>
    <w:multiLevelType w:val="hybridMultilevel"/>
    <w:tmpl w:val="09AAF910"/>
    <w:lvl w:ilvl="0" w:tplc="9BD6DE7E">
      <w:start w:val="37"/>
      <w:numFmt w:val="bullet"/>
      <w:lvlText w:val="-"/>
      <w:lvlJc w:val="left"/>
      <w:pPr>
        <w:ind w:left="473" w:hanging="360"/>
      </w:pPr>
      <w:rPr>
        <w:rFonts w:ascii="Calibri" w:eastAsiaTheme="minorEastAsia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0" w15:restartNumberingAfterBreak="0">
    <w:nsid w:val="6170567E"/>
    <w:multiLevelType w:val="hybridMultilevel"/>
    <w:tmpl w:val="8EC0DCEA"/>
    <w:lvl w:ilvl="0" w:tplc="999A3ED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1" w15:restartNumberingAfterBreak="0">
    <w:nsid w:val="66E40455"/>
    <w:multiLevelType w:val="hybridMultilevel"/>
    <w:tmpl w:val="0D061D04"/>
    <w:lvl w:ilvl="0" w:tplc="3714675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93" w:hanging="360"/>
      </w:pPr>
    </w:lvl>
    <w:lvl w:ilvl="2" w:tplc="0813001B" w:tentative="1">
      <w:start w:val="1"/>
      <w:numFmt w:val="lowerRoman"/>
      <w:lvlText w:val="%3."/>
      <w:lvlJc w:val="right"/>
      <w:pPr>
        <w:ind w:left="1913" w:hanging="180"/>
      </w:pPr>
    </w:lvl>
    <w:lvl w:ilvl="3" w:tplc="0813000F" w:tentative="1">
      <w:start w:val="1"/>
      <w:numFmt w:val="decimal"/>
      <w:lvlText w:val="%4."/>
      <w:lvlJc w:val="left"/>
      <w:pPr>
        <w:ind w:left="2633" w:hanging="360"/>
      </w:pPr>
    </w:lvl>
    <w:lvl w:ilvl="4" w:tplc="08130019" w:tentative="1">
      <w:start w:val="1"/>
      <w:numFmt w:val="lowerLetter"/>
      <w:lvlText w:val="%5."/>
      <w:lvlJc w:val="left"/>
      <w:pPr>
        <w:ind w:left="3353" w:hanging="360"/>
      </w:pPr>
    </w:lvl>
    <w:lvl w:ilvl="5" w:tplc="0813001B" w:tentative="1">
      <w:start w:val="1"/>
      <w:numFmt w:val="lowerRoman"/>
      <w:lvlText w:val="%6."/>
      <w:lvlJc w:val="right"/>
      <w:pPr>
        <w:ind w:left="4073" w:hanging="180"/>
      </w:pPr>
    </w:lvl>
    <w:lvl w:ilvl="6" w:tplc="0813000F" w:tentative="1">
      <w:start w:val="1"/>
      <w:numFmt w:val="decimal"/>
      <w:lvlText w:val="%7."/>
      <w:lvlJc w:val="left"/>
      <w:pPr>
        <w:ind w:left="4793" w:hanging="360"/>
      </w:pPr>
    </w:lvl>
    <w:lvl w:ilvl="7" w:tplc="08130019" w:tentative="1">
      <w:start w:val="1"/>
      <w:numFmt w:val="lowerLetter"/>
      <w:lvlText w:val="%8."/>
      <w:lvlJc w:val="left"/>
      <w:pPr>
        <w:ind w:left="5513" w:hanging="360"/>
      </w:pPr>
    </w:lvl>
    <w:lvl w:ilvl="8" w:tplc="0813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F72AD0"/>
    <w:multiLevelType w:val="hybridMultilevel"/>
    <w:tmpl w:val="72000CEA"/>
    <w:lvl w:ilvl="0" w:tplc="FA16E93E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3" w15:restartNumberingAfterBreak="0">
    <w:nsid w:val="70D32078"/>
    <w:multiLevelType w:val="hybridMultilevel"/>
    <w:tmpl w:val="F93AE36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3869BA"/>
    <w:multiLevelType w:val="hybridMultilevel"/>
    <w:tmpl w:val="2CDA10B8"/>
    <w:lvl w:ilvl="0" w:tplc="D700C1B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64034861">
    <w:abstractNumId w:val="1"/>
  </w:num>
  <w:num w:numId="2" w16cid:durableId="518391201">
    <w:abstractNumId w:val="13"/>
  </w:num>
  <w:num w:numId="3" w16cid:durableId="781076549">
    <w:abstractNumId w:val="11"/>
  </w:num>
  <w:num w:numId="4" w16cid:durableId="2081057418">
    <w:abstractNumId w:val="4"/>
  </w:num>
  <w:num w:numId="5" w16cid:durableId="857814530">
    <w:abstractNumId w:val="16"/>
  </w:num>
  <w:num w:numId="6" w16cid:durableId="1917475755">
    <w:abstractNumId w:val="8"/>
  </w:num>
  <w:num w:numId="7" w16cid:durableId="852571364">
    <w:abstractNumId w:val="0"/>
  </w:num>
  <w:num w:numId="8" w16cid:durableId="120613550">
    <w:abstractNumId w:val="17"/>
  </w:num>
  <w:num w:numId="9" w16cid:durableId="2010793060">
    <w:abstractNumId w:val="14"/>
  </w:num>
  <w:num w:numId="10" w16cid:durableId="31082760">
    <w:abstractNumId w:val="24"/>
  </w:num>
  <w:num w:numId="11" w16cid:durableId="254628326">
    <w:abstractNumId w:val="3"/>
  </w:num>
  <w:num w:numId="12" w16cid:durableId="1433473891">
    <w:abstractNumId w:val="9"/>
  </w:num>
  <w:num w:numId="13" w16cid:durableId="434862816">
    <w:abstractNumId w:val="12"/>
  </w:num>
  <w:num w:numId="14" w16cid:durableId="1285232432">
    <w:abstractNumId w:val="23"/>
  </w:num>
  <w:num w:numId="15" w16cid:durableId="535191352">
    <w:abstractNumId w:val="18"/>
  </w:num>
  <w:num w:numId="16" w16cid:durableId="1715351999">
    <w:abstractNumId w:val="6"/>
  </w:num>
  <w:num w:numId="17" w16cid:durableId="1573807177">
    <w:abstractNumId w:val="2"/>
  </w:num>
  <w:num w:numId="18" w16cid:durableId="1045567736">
    <w:abstractNumId w:val="21"/>
  </w:num>
  <w:num w:numId="19" w16cid:durableId="515845781">
    <w:abstractNumId w:val="10"/>
  </w:num>
  <w:num w:numId="20" w16cid:durableId="777601513">
    <w:abstractNumId w:val="19"/>
  </w:num>
  <w:num w:numId="21" w16cid:durableId="1621297773">
    <w:abstractNumId w:val="7"/>
  </w:num>
  <w:num w:numId="22" w16cid:durableId="175583014">
    <w:abstractNumId w:val="22"/>
  </w:num>
  <w:num w:numId="23" w16cid:durableId="236401067">
    <w:abstractNumId w:val="5"/>
  </w:num>
  <w:num w:numId="24" w16cid:durableId="1452631855">
    <w:abstractNumId w:val="20"/>
  </w:num>
  <w:num w:numId="25" w16cid:durableId="18758477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4"/>
    <w:rsid w:val="00006B52"/>
    <w:rsid w:val="0001578B"/>
    <w:rsid w:val="00016D1F"/>
    <w:rsid w:val="00034E0B"/>
    <w:rsid w:val="00044A59"/>
    <w:rsid w:val="00047B69"/>
    <w:rsid w:val="0005057D"/>
    <w:rsid w:val="00052428"/>
    <w:rsid w:val="000564A4"/>
    <w:rsid w:val="00064658"/>
    <w:rsid w:val="00067C85"/>
    <w:rsid w:val="0007521E"/>
    <w:rsid w:val="0007556C"/>
    <w:rsid w:val="0008598F"/>
    <w:rsid w:val="00096A6F"/>
    <w:rsid w:val="000A04EE"/>
    <w:rsid w:val="000A7E26"/>
    <w:rsid w:val="000B00C8"/>
    <w:rsid w:val="000B4AB8"/>
    <w:rsid w:val="000D14F4"/>
    <w:rsid w:val="000D36F5"/>
    <w:rsid w:val="000D4802"/>
    <w:rsid w:val="000D5E82"/>
    <w:rsid w:val="000E1440"/>
    <w:rsid w:val="000E4404"/>
    <w:rsid w:val="000F7A27"/>
    <w:rsid w:val="001107B3"/>
    <w:rsid w:val="00113779"/>
    <w:rsid w:val="00122F4A"/>
    <w:rsid w:val="00124445"/>
    <w:rsid w:val="001254D7"/>
    <w:rsid w:val="00125B2C"/>
    <w:rsid w:val="0013716A"/>
    <w:rsid w:val="00162136"/>
    <w:rsid w:val="00162457"/>
    <w:rsid w:val="00165878"/>
    <w:rsid w:val="00181491"/>
    <w:rsid w:val="001831DB"/>
    <w:rsid w:val="001A4586"/>
    <w:rsid w:val="001B0995"/>
    <w:rsid w:val="001B27C9"/>
    <w:rsid w:val="001B2937"/>
    <w:rsid w:val="001C1E1E"/>
    <w:rsid w:val="001D6337"/>
    <w:rsid w:val="001D6F66"/>
    <w:rsid w:val="001E1687"/>
    <w:rsid w:val="00202F87"/>
    <w:rsid w:val="00213806"/>
    <w:rsid w:val="002200B7"/>
    <w:rsid w:val="00261D48"/>
    <w:rsid w:val="00265C49"/>
    <w:rsid w:val="002730AD"/>
    <w:rsid w:val="00274833"/>
    <w:rsid w:val="00275E9F"/>
    <w:rsid w:val="00282FDA"/>
    <w:rsid w:val="00291240"/>
    <w:rsid w:val="002A3F58"/>
    <w:rsid w:val="002A5AF8"/>
    <w:rsid w:val="002A6FB6"/>
    <w:rsid w:val="002B4136"/>
    <w:rsid w:val="002C6FB0"/>
    <w:rsid w:val="002D02BA"/>
    <w:rsid w:val="002D2750"/>
    <w:rsid w:val="002E3B45"/>
    <w:rsid w:val="002E3CF4"/>
    <w:rsid w:val="00313A48"/>
    <w:rsid w:val="00316A11"/>
    <w:rsid w:val="003261A3"/>
    <w:rsid w:val="00343D56"/>
    <w:rsid w:val="00345D21"/>
    <w:rsid w:val="00354582"/>
    <w:rsid w:val="003676CF"/>
    <w:rsid w:val="0037281B"/>
    <w:rsid w:val="00386DD9"/>
    <w:rsid w:val="0039132F"/>
    <w:rsid w:val="003916D0"/>
    <w:rsid w:val="003945B4"/>
    <w:rsid w:val="003C592D"/>
    <w:rsid w:val="003E036F"/>
    <w:rsid w:val="003E6D95"/>
    <w:rsid w:val="004026BA"/>
    <w:rsid w:val="0041590E"/>
    <w:rsid w:val="00417C2D"/>
    <w:rsid w:val="00426C5B"/>
    <w:rsid w:val="00434C42"/>
    <w:rsid w:val="004358F5"/>
    <w:rsid w:val="0044660C"/>
    <w:rsid w:val="00447FD1"/>
    <w:rsid w:val="00455A1B"/>
    <w:rsid w:val="0045661A"/>
    <w:rsid w:val="004822B7"/>
    <w:rsid w:val="00487463"/>
    <w:rsid w:val="004930E0"/>
    <w:rsid w:val="004A7BC4"/>
    <w:rsid w:val="004B058C"/>
    <w:rsid w:val="004B08FD"/>
    <w:rsid w:val="004C5114"/>
    <w:rsid w:val="004D1236"/>
    <w:rsid w:val="005001EF"/>
    <w:rsid w:val="005039DC"/>
    <w:rsid w:val="00506BFB"/>
    <w:rsid w:val="00507F17"/>
    <w:rsid w:val="00520A5E"/>
    <w:rsid w:val="00530318"/>
    <w:rsid w:val="00532EDA"/>
    <w:rsid w:val="00533196"/>
    <w:rsid w:val="00542A18"/>
    <w:rsid w:val="00542E87"/>
    <w:rsid w:val="00553017"/>
    <w:rsid w:val="005540D4"/>
    <w:rsid w:val="00560039"/>
    <w:rsid w:val="005753DB"/>
    <w:rsid w:val="00575EC8"/>
    <w:rsid w:val="00580CF1"/>
    <w:rsid w:val="0058192A"/>
    <w:rsid w:val="00596D64"/>
    <w:rsid w:val="00597C9B"/>
    <w:rsid w:val="005B4FFE"/>
    <w:rsid w:val="005D2274"/>
    <w:rsid w:val="005D2695"/>
    <w:rsid w:val="005D419E"/>
    <w:rsid w:val="005E076B"/>
    <w:rsid w:val="005E547E"/>
    <w:rsid w:val="005E5A75"/>
    <w:rsid w:val="005F19ED"/>
    <w:rsid w:val="006064AD"/>
    <w:rsid w:val="00613429"/>
    <w:rsid w:val="00613B74"/>
    <w:rsid w:val="006178B0"/>
    <w:rsid w:val="0062783F"/>
    <w:rsid w:val="00633136"/>
    <w:rsid w:val="00640B44"/>
    <w:rsid w:val="00642279"/>
    <w:rsid w:val="00646A95"/>
    <w:rsid w:val="006472DF"/>
    <w:rsid w:val="00671B51"/>
    <w:rsid w:val="00680451"/>
    <w:rsid w:val="006902F8"/>
    <w:rsid w:val="00692BB9"/>
    <w:rsid w:val="006C031D"/>
    <w:rsid w:val="006C24A8"/>
    <w:rsid w:val="006C3084"/>
    <w:rsid w:val="006C433C"/>
    <w:rsid w:val="006D1341"/>
    <w:rsid w:val="006E0BEE"/>
    <w:rsid w:val="006E1389"/>
    <w:rsid w:val="006E7563"/>
    <w:rsid w:val="006F7522"/>
    <w:rsid w:val="007023D6"/>
    <w:rsid w:val="007041CC"/>
    <w:rsid w:val="00715B01"/>
    <w:rsid w:val="00734900"/>
    <w:rsid w:val="00735BD7"/>
    <w:rsid w:val="00746B6C"/>
    <w:rsid w:val="00754A1E"/>
    <w:rsid w:val="007612BA"/>
    <w:rsid w:val="007727B5"/>
    <w:rsid w:val="00774236"/>
    <w:rsid w:val="00775146"/>
    <w:rsid w:val="007773E2"/>
    <w:rsid w:val="0077796B"/>
    <w:rsid w:val="00785989"/>
    <w:rsid w:val="007C443B"/>
    <w:rsid w:val="007C5DF3"/>
    <w:rsid w:val="007D3F42"/>
    <w:rsid w:val="007D55F3"/>
    <w:rsid w:val="007E523D"/>
    <w:rsid w:val="007F2912"/>
    <w:rsid w:val="00801E0F"/>
    <w:rsid w:val="00802ADC"/>
    <w:rsid w:val="0083215D"/>
    <w:rsid w:val="0085223A"/>
    <w:rsid w:val="00854471"/>
    <w:rsid w:val="00854F31"/>
    <w:rsid w:val="00862635"/>
    <w:rsid w:val="00862ADC"/>
    <w:rsid w:val="008630EA"/>
    <w:rsid w:val="008731B3"/>
    <w:rsid w:val="00873DE6"/>
    <w:rsid w:val="00884CC5"/>
    <w:rsid w:val="008865C8"/>
    <w:rsid w:val="0089487A"/>
    <w:rsid w:val="008D5F44"/>
    <w:rsid w:val="008E1A03"/>
    <w:rsid w:val="008F6065"/>
    <w:rsid w:val="00903525"/>
    <w:rsid w:val="00914031"/>
    <w:rsid w:val="00915758"/>
    <w:rsid w:val="00940D3C"/>
    <w:rsid w:val="00944EC0"/>
    <w:rsid w:val="00955E0F"/>
    <w:rsid w:val="00957ECD"/>
    <w:rsid w:val="00962516"/>
    <w:rsid w:val="00973DED"/>
    <w:rsid w:val="009746EA"/>
    <w:rsid w:val="00995C1D"/>
    <w:rsid w:val="009A2443"/>
    <w:rsid w:val="009B1376"/>
    <w:rsid w:val="009B2396"/>
    <w:rsid w:val="009B3B9D"/>
    <w:rsid w:val="009D05E0"/>
    <w:rsid w:val="009D2640"/>
    <w:rsid w:val="009D7053"/>
    <w:rsid w:val="009E0F97"/>
    <w:rsid w:val="009E3B7F"/>
    <w:rsid w:val="009F004A"/>
    <w:rsid w:val="00A30F39"/>
    <w:rsid w:val="00A36E03"/>
    <w:rsid w:val="00A429AB"/>
    <w:rsid w:val="00A461AA"/>
    <w:rsid w:val="00A55FAC"/>
    <w:rsid w:val="00A56515"/>
    <w:rsid w:val="00A60348"/>
    <w:rsid w:val="00A61013"/>
    <w:rsid w:val="00A676FD"/>
    <w:rsid w:val="00A70B58"/>
    <w:rsid w:val="00A7122A"/>
    <w:rsid w:val="00A734FA"/>
    <w:rsid w:val="00A96787"/>
    <w:rsid w:val="00AA6DAF"/>
    <w:rsid w:val="00AC1477"/>
    <w:rsid w:val="00AD27C4"/>
    <w:rsid w:val="00AD3266"/>
    <w:rsid w:val="00AD3EF8"/>
    <w:rsid w:val="00AD488A"/>
    <w:rsid w:val="00AE1E05"/>
    <w:rsid w:val="00AF0F36"/>
    <w:rsid w:val="00AF20A2"/>
    <w:rsid w:val="00AF73F4"/>
    <w:rsid w:val="00AF7564"/>
    <w:rsid w:val="00B00B00"/>
    <w:rsid w:val="00B00BD6"/>
    <w:rsid w:val="00B04BE6"/>
    <w:rsid w:val="00B17E20"/>
    <w:rsid w:val="00B40880"/>
    <w:rsid w:val="00B425FC"/>
    <w:rsid w:val="00B430C8"/>
    <w:rsid w:val="00B457FD"/>
    <w:rsid w:val="00B47556"/>
    <w:rsid w:val="00B50B0F"/>
    <w:rsid w:val="00B640EC"/>
    <w:rsid w:val="00B674A6"/>
    <w:rsid w:val="00B81F83"/>
    <w:rsid w:val="00B85010"/>
    <w:rsid w:val="00B91746"/>
    <w:rsid w:val="00B9402E"/>
    <w:rsid w:val="00BA4432"/>
    <w:rsid w:val="00BA7150"/>
    <w:rsid w:val="00BC375A"/>
    <w:rsid w:val="00BD2015"/>
    <w:rsid w:val="00BD42AC"/>
    <w:rsid w:val="00BF3325"/>
    <w:rsid w:val="00C065C5"/>
    <w:rsid w:val="00C10C56"/>
    <w:rsid w:val="00C22C90"/>
    <w:rsid w:val="00C266B0"/>
    <w:rsid w:val="00C328E6"/>
    <w:rsid w:val="00C502E6"/>
    <w:rsid w:val="00C503DC"/>
    <w:rsid w:val="00C66437"/>
    <w:rsid w:val="00C84659"/>
    <w:rsid w:val="00C94000"/>
    <w:rsid w:val="00C95385"/>
    <w:rsid w:val="00CA3676"/>
    <w:rsid w:val="00CB189C"/>
    <w:rsid w:val="00CC21AA"/>
    <w:rsid w:val="00CE0B7D"/>
    <w:rsid w:val="00CE23BE"/>
    <w:rsid w:val="00D02C7F"/>
    <w:rsid w:val="00D02E89"/>
    <w:rsid w:val="00D15B8B"/>
    <w:rsid w:val="00D1767B"/>
    <w:rsid w:val="00D17C2C"/>
    <w:rsid w:val="00D330EE"/>
    <w:rsid w:val="00D42549"/>
    <w:rsid w:val="00D473F6"/>
    <w:rsid w:val="00D6750F"/>
    <w:rsid w:val="00D752E0"/>
    <w:rsid w:val="00D8056E"/>
    <w:rsid w:val="00D84404"/>
    <w:rsid w:val="00D9728C"/>
    <w:rsid w:val="00DC3B88"/>
    <w:rsid w:val="00DC7CB1"/>
    <w:rsid w:val="00DD5948"/>
    <w:rsid w:val="00DE40F9"/>
    <w:rsid w:val="00DE43DE"/>
    <w:rsid w:val="00DF632A"/>
    <w:rsid w:val="00DF6C40"/>
    <w:rsid w:val="00E0436F"/>
    <w:rsid w:val="00E076AB"/>
    <w:rsid w:val="00E11FA6"/>
    <w:rsid w:val="00E14818"/>
    <w:rsid w:val="00E22B63"/>
    <w:rsid w:val="00E272F8"/>
    <w:rsid w:val="00E35449"/>
    <w:rsid w:val="00E36385"/>
    <w:rsid w:val="00E443B4"/>
    <w:rsid w:val="00E47F58"/>
    <w:rsid w:val="00E55ED6"/>
    <w:rsid w:val="00E65BF8"/>
    <w:rsid w:val="00E7037D"/>
    <w:rsid w:val="00E76217"/>
    <w:rsid w:val="00E85A35"/>
    <w:rsid w:val="00E90BE9"/>
    <w:rsid w:val="00E910F1"/>
    <w:rsid w:val="00EA1866"/>
    <w:rsid w:val="00EA2F20"/>
    <w:rsid w:val="00EA5B89"/>
    <w:rsid w:val="00EA684E"/>
    <w:rsid w:val="00EB17E9"/>
    <w:rsid w:val="00EB6B61"/>
    <w:rsid w:val="00EB6D2C"/>
    <w:rsid w:val="00EB7BE5"/>
    <w:rsid w:val="00EC234C"/>
    <w:rsid w:val="00EC3F80"/>
    <w:rsid w:val="00EC7899"/>
    <w:rsid w:val="00ED1E20"/>
    <w:rsid w:val="00EF03A4"/>
    <w:rsid w:val="00F00938"/>
    <w:rsid w:val="00F1075A"/>
    <w:rsid w:val="00F2042B"/>
    <w:rsid w:val="00F533E9"/>
    <w:rsid w:val="00F61AF8"/>
    <w:rsid w:val="00F63075"/>
    <w:rsid w:val="00F6332A"/>
    <w:rsid w:val="00F64515"/>
    <w:rsid w:val="00F80CF7"/>
    <w:rsid w:val="00F83339"/>
    <w:rsid w:val="00F838B5"/>
    <w:rsid w:val="00F905C8"/>
    <w:rsid w:val="00FB19EE"/>
    <w:rsid w:val="00FB5A8D"/>
    <w:rsid w:val="00FC4B8E"/>
    <w:rsid w:val="00FE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30B25"/>
  <w14:defaultImageDpi w14:val="0"/>
  <w15:docId w15:val="{4525EBAF-228F-4067-BAC8-9F5255F5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nl-BE" w:eastAsia="nl-BE" w:bidi="ar-SA"/>
      </w:rPr>
    </w:rPrDefault>
    <w:pPrDefault>
      <w:pPr>
        <w:spacing w:line="360" w:lineRule="auto"/>
        <w:ind w:left="113" w:right="11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E076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basedOn w:val="Standaardalinea-lettertype"/>
    <w:uiPriority w:val="20"/>
    <w:qFormat/>
    <w:rPr>
      <w:rFonts w:cs="Times New Roman"/>
      <w:i/>
      <w:iCs/>
    </w:rPr>
  </w:style>
  <w:style w:type="character" w:customStyle="1" w:styleId="EquationVariables">
    <w:name w:val="EquationVariables"/>
    <w:uiPriority w:val="99"/>
    <w:rPr>
      <w:i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line="240" w:lineRule="auto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Bulleted">
    <w:name w:val="Bulleted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40" w:lineRule="auto"/>
      <w:ind w:left="283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CellBody">
    <w:name w:val="CellBody"/>
    <w:uiPriority w:val="99"/>
    <w:pPr>
      <w:widowControl w:val="0"/>
      <w:autoSpaceDE w:val="0"/>
      <w:autoSpaceDN w:val="0"/>
      <w:adjustRightInd w:val="0"/>
      <w:spacing w:line="240" w:lineRule="auto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CellHeading">
    <w:name w:val="CellHeading"/>
    <w:uiPriority w:val="99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Footnote">
    <w:name w:val="Foot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auto"/>
      <w:ind w:left="567" w:right="283"/>
    </w:pPr>
    <w:rPr>
      <w:rFonts w:ascii="Times" w:hAnsi="Times" w:cs="Times"/>
      <w:noProof/>
      <w:color w:val="000000"/>
      <w:sz w:val="20"/>
      <w:szCs w:val="20"/>
    </w:rPr>
  </w:style>
  <w:style w:type="paragraph" w:customStyle="1" w:styleId="Heading1">
    <w:name w:val="Heading1"/>
    <w:uiPriority w:val="99"/>
    <w:pPr>
      <w:keepNext/>
      <w:widowControl w:val="0"/>
      <w:autoSpaceDE w:val="0"/>
      <w:autoSpaceDN w:val="0"/>
      <w:adjustRightInd w:val="0"/>
      <w:spacing w:before="280" w:after="120" w:line="240" w:lineRule="auto"/>
    </w:pPr>
    <w:rPr>
      <w:rFonts w:ascii="Times" w:hAnsi="Times" w:cs="Times"/>
      <w:b/>
      <w:bCs/>
      <w:noProof/>
      <w:color w:val="000000"/>
      <w:sz w:val="28"/>
      <w:szCs w:val="28"/>
    </w:rPr>
  </w:style>
  <w:style w:type="paragraph" w:customStyle="1" w:styleId="Heading2">
    <w:name w:val="Heading2"/>
    <w:uiPriority w:val="99"/>
    <w:pPr>
      <w:keepNext/>
      <w:widowControl w:val="0"/>
      <w:autoSpaceDE w:val="0"/>
      <w:autoSpaceDN w:val="0"/>
      <w:adjustRightInd w:val="0"/>
      <w:spacing w:before="240" w:after="60" w:line="240" w:lineRule="auto"/>
    </w:pPr>
    <w:rPr>
      <w:rFonts w:ascii="Times" w:hAnsi="Times" w:cs="Times"/>
      <w:b/>
      <w:bCs/>
      <w:noProof/>
      <w:color w:val="000000"/>
      <w:sz w:val="24"/>
      <w:szCs w:val="24"/>
    </w:rPr>
  </w:style>
  <w:style w:type="paragraph" w:customStyle="1" w:styleId="HeadingRunIn">
    <w:name w:val="HeadingRunIn"/>
    <w:uiPriority w:val="99"/>
    <w:pPr>
      <w:keepNext/>
      <w:widowControl w:val="0"/>
      <w:autoSpaceDE w:val="0"/>
      <w:autoSpaceDN w:val="0"/>
      <w:adjustRightInd w:val="0"/>
      <w:spacing w:before="120" w:line="240" w:lineRule="auto"/>
    </w:pPr>
    <w:rPr>
      <w:rFonts w:ascii="Times" w:hAnsi="Times" w:cs="Times"/>
      <w:b/>
      <w:bCs/>
      <w:noProof/>
      <w:color w:val="000000"/>
      <w:sz w:val="24"/>
      <w:szCs w:val="24"/>
    </w:rPr>
  </w:style>
  <w:style w:type="paragraph" w:customStyle="1" w:styleId="Indented">
    <w:name w:val="Indented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40" w:lineRule="auto"/>
      <w:ind w:left="283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Numbered">
    <w:name w:val="Numbered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40" w:lineRule="auto"/>
      <w:ind w:left="283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Numbered1">
    <w:name w:val="Numbered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40" w:lineRule="auto"/>
      <w:ind w:left="283"/>
    </w:pPr>
    <w:rPr>
      <w:rFonts w:ascii="Times" w:hAnsi="Times" w:cs="Times"/>
      <w:noProof/>
      <w:color w:val="000000"/>
      <w:sz w:val="24"/>
      <w:szCs w:val="24"/>
    </w:rPr>
  </w:style>
  <w:style w:type="paragraph" w:customStyle="1" w:styleId="TableFootnote">
    <w:name w:val="TableFoot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auto"/>
      <w:ind w:left="567" w:right="283"/>
    </w:pPr>
    <w:rPr>
      <w:rFonts w:ascii="Times" w:hAnsi="Times" w:cs="Times"/>
      <w:noProof/>
      <w:color w:val="000000"/>
      <w:sz w:val="20"/>
      <w:szCs w:val="20"/>
    </w:rPr>
  </w:style>
  <w:style w:type="paragraph" w:customStyle="1" w:styleId="TableTitle">
    <w:name w:val="TableTitle"/>
    <w:uiPriority w:val="99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" w:hAnsi="Times" w:cs="Times"/>
      <w:b/>
      <w:bCs/>
      <w:noProof/>
      <w:color w:val="00000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99"/>
    <w:qFormat/>
    <w:pPr>
      <w:keepNext/>
      <w:widowControl w:val="0"/>
      <w:autoSpaceDE w:val="0"/>
      <w:autoSpaceDN w:val="0"/>
      <w:adjustRightInd w:val="0"/>
      <w:spacing w:before="480" w:after="240" w:line="240" w:lineRule="auto"/>
      <w:jc w:val="center"/>
    </w:pPr>
    <w:rPr>
      <w:rFonts w:ascii="Times" w:hAnsi="Times" w:cs="Times"/>
      <w:b/>
      <w:bCs/>
      <w:noProof/>
      <w:color w:val="000000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53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3017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62783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A2443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2443"/>
  </w:style>
  <w:style w:type="paragraph" w:styleId="Voettekst">
    <w:name w:val="footer"/>
    <w:basedOn w:val="Standaard"/>
    <w:link w:val="VoettekstChar"/>
    <w:uiPriority w:val="99"/>
    <w:unhideWhenUsed/>
    <w:rsid w:val="009A2443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2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AR-GRF\CORRECTIONEEL\ROLLEN-RK\BASISDOCUMENT%20RK%20blanco%20-%20AC7A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BFD80-109B-4306-A377-1B6141103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BASISDOCUMENT RK blanco - AC7A.dotx</Template>
  <TotalTime>0</TotalTime>
  <Pages>3</Pages>
  <Words>85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FOD Justitie / SPF Justice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Matthee Lopke</dc:creator>
  <cp:lastModifiedBy>Holsters Carine</cp:lastModifiedBy>
  <cp:revision>56</cp:revision>
  <cp:lastPrinted>2026-10-21T07:45:00Z</cp:lastPrinted>
  <dcterms:created xsi:type="dcterms:W3CDTF">2026-10-06T08:24:00Z</dcterms:created>
  <dcterms:modified xsi:type="dcterms:W3CDTF">2026-10-21T08:57:00Z</dcterms:modified>
</cp:coreProperties>
</file>